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BE2B43" w14:textId="4A0AD45B" w:rsidR="00D50BC3" w:rsidRDefault="003C36B2" w:rsidP="00567391">
      <w:r>
        <w:rPr>
          <w:noProof/>
        </w:rPr>
        <mc:AlternateContent>
          <mc:Choice Requires="wps">
            <w:drawing>
              <wp:anchor distT="0" distB="0" distL="114300" distR="114300" simplePos="0" relativeHeight="251660335" behindDoc="0" locked="0" layoutInCell="1" allowOverlap="1" wp14:anchorId="05ED8FC4" wp14:editId="05B1059C">
                <wp:simplePos x="0" y="0"/>
                <wp:positionH relativeFrom="page">
                  <wp:posOffset>7112000</wp:posOffset>
                </wp:positionH>
                <wp:positionV relativeFrom="page">
                  <wp:posOffset>2730500</wp:posOffset>
                </wp:positionV>
                <wp:extent cx="2400300" cy="2794000"/>
                <wp:effectExtent l="0" t="0" r="0" b="0"/>
                <wp:wrapThrough wrapText="bothSides">
                  <wp:wrapPolygon edited="0">
                    <wp:start x="229" y="0"/>
                    <wp:lineTo x="229" y="21404"/>
                    <wp:lineTo x="21029" y="21404"/>
                    <wp:lineTo x="21029" y="0"/>
                    <wp:lineTo x="229" y="0"/>
                  </wp:wrapPolygon>
                </wp:wrapThrough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79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25FD8A7" w14:textId="77777777" w:rsidR="00567391" w:rsidRPr="00567391" w:rsidRDefault="00567391" w:rsidP="0056739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67391">
                              <w:rPr>
                                <w:sz w:val="32"/>
                                <w:szCs w:val="32"/>
                              </w:rPr>
                              <w:t>Cover page                           1</w:t>
                            </w:r>
                          </w:p>
                          <w:p w14:paraId="52074C4B" w14:textId="77777777" w:rsidR="00567391" w:rsidRPr="00567391" w:rsidRDefault="00567391" w:rsidP="0056739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D06B9FA" w14:textId="77777777" w:rsidR="003C36B2" w:rsidRDefault="003C36B2" w:rsidP="0056739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Name</w:t>
                            </w:r>
                          </w:p>
                          <w:p w14:paraId="061998C5" w14:textId="3AADDDBE" w:rsidR="003C36B2" w:rsidRDefault="00567391" w:rsidP="0056739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M</w:t>
                            </w:r>
                            <w:r w:rsidR="003C36B2">
                              <w:rPr>
                                <w:sz w:val="32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s</w:t>
                            </w:r>
                            <w:r w:rsidR="003C36B2">
                              <w:rPr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CC1CF9">
                              <w:rPr>
                                <w:sz w:val="32"/>
                                <w:szCs w:val="32"/>
                              </w:rPr>
                              <w:t>Marroquin</w:t>
                            </w:r>
                          </w:p>
                          <w:p w14:paraId="1F06753E" w14:textId="77777777" w:rsidR="003C36B2" w:rsidRDefault="003C36B2" w:rsidP="0056739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Period</w:t>
                            </w:r>
                          </w:p>
                          <w:p w14:paraId="20F49764" w14:textId="44D8E57E" w:rsidR="00567391" w:rsidRPr="00567391" w:rsidRDefault="003C36B2" w:rsidP="0056739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Ti</w:t>
                            </w:r>
                            <w:r w:rsidR="00567391" w:rsidRPr="00567391">
                              <w:rPr>
                                <w:sz w:val="32"/>
                                <w:szCs w:val="32"/>
                              </w:rPr>
                              <w:t>tle</w:t>
                            </w:r>
                            <w:r w:rsidR="00CC1CF9">
                              <w:rPr>
                                <w:sz w:val="32"/>
                                <w:szCs w:val="32"/>
                              </w:rPr>
                              <w:t xml:space="preserve"> (Original Title)</w:t>
                            </w:r>
                          </w:p>
                          <w:p w14:paraId="6260942B" w14:textId="77777777" w:rsidR="00567391" w:rsidRPr="00567391" w:rsidRDefault="00567391" w:rsidP="0056739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E212258" w14:textId="77777777" w:rsidR="00567391" w:rsidRPr="00567391" w:rsidRDefault="0056739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67391">
                              <w:rPr>
                                <w:sz w:val="32"/>
                                <w:szCs w:val="32"/>
                              </w:rPr>
                              <w:t>Picture of person/place.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ED8FC4" id="_x0000_t202" coordsize="21600,21600" o:spt="202" path="m0,0l0,21600,21600,21600,21600,0xe">
                <v:stroke joinstyle="miter"/>
                <v:path gradientshapeok="t" o:connecttype="rect"/>
              </v:shapetype>
              <v:shape id="Text Box 27" o:spid="_x0000_s1026" type="#_x0000_t202" style="position:absolute;margin-left:560pt;margin-top:215pt;width:189pt;height:220pt;z-index:2516603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" mv:complextextbox="1" filled="f" stroked="f">
                <v:textbox>
                  <w:txbxContent>
                    <w:p w14:paraId="225FD8A7" w14:textId="77777777" w:rsidR="00567391" w:rsidRPr="00567391" w:rsidRDefault="00567391" w:rsidP="00567391">
                      <w:pPr>
                        <w:rPr>
                          <w:sz w:val="32"/>
                          <w:szCs w:val="32"/>
                        </w:rPr>
                      </w:pPr>
                      <w:r w:rsidRPr="00567391">
                        <w:rPr>
                          <w:sz w:val="32"/>
                          <w:szCs w:val="32"/>
                        </w:rPr>
                        <w:t>Cover page                           1</w:t>
                      </w:r>
                    </w:p>
                    <w:p w14:paraId="52074C4B" w14:textId="77777777" w:rsidR="00567391" w:rsidRPr="00567391" w:rsidRDefault="00567391" w:rsidP="0056739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D06B9FA" w14:textId="77777777" w:rsidR="003C36B2" w:rsidRDefault="003C36B2" w:rsidP="0056739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Name</w:t>
                      </w:r>
                    </w:p>
                    <w:p w14:paraId="061998C5" w14:textId="3AADDDBE" w:rsidR="003C36B2" w:rsidRDefault="00567391" w:rsidP="0056739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M</w:t>
                      </w:r>
                      <w:r w:rsidR="003C36B2">
                        <w:rPr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sz w:val="32"/>
                          <w:szCs w:val="32"/>
                        </w:rPr>
                        <w:t>s</w:t>
                      </w:r>
                      <w:r w:rsidR="003C36B2">
                        <w:rPr>
                          <w:sz w:val="32"/>
                          <w:szCs w:val="32"/>
                        </w:rPr>
                        <w:t xml:space="preserve">. </w:t>
                      </w:r>
                      <w:r w:rsidR="00CC1CF9">
                        <w:rPr>
                          <w:sz w:val="32"/>
                          <w:szCs w:val="32"/>
                        </w:rPr>
                        <w:t>Marroquin</w:t>
                      </w:r>
                    </w:p>
                    <w:p w14:paraId="1F06753E" w14:textId="77777777" w:rsidR="003C36B2" w:rsidRDefault="003C36B2" w:rsidP="0056739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Period</w:t>
                      </w:r>
                    </w:p>
                    <w:p w14:paraId="20F49764" w14:textId="44D8E57E" w:rsidR="00567391" w:rsidRPr="00567391" w:rsidRDefault="003C36B2" w:rsidP="0056739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Ti</w:t>
                      </w:r>
                      <w:r w:rsidR="00567391" w:rsidRPr="00567391">
                        <w:rPr>
                          <w:sz w:val="32"/>
                          <w:szCs w:val="32"/>
                        </w:rPr>
                        <w:t>tle</w:t>
                      </w:r>
                      <w:r w:rsidR="00CC1CF9">
                        <w:rPr>
                          <w:sz w:val="32"/>
                          <w:szCs w:val="32"/>
                        </w:rPr>
                        <w:t xml:space="preserve"> (Original Title)</w:t>
                      </w:r>
                    </w:p>
                    <w:p w14:paraId="6260942B" w14:textId="77777777" w:rsidR="00567391" w:rsidRPr="00567391" w:rsidRDefault="00567391" w:rsidP="0056739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E212258" w14:textId="77777777" w:rsidR="00567391" w:rsidRPr="00567391" w:rsidRDefault="00567391">
                      <w:pPr>
                        <w:rPr>
                          <w:sz w:val="32"/>
                          <w:szCs w:val="32"/>
                        </w:rPr>
                      </w:pPr>
                      <w:r w:rsidRPr="00567391">
                        <w:rPr>
                          <w:sz w:val="32"/>
                          <w:szCs w:val="32"/>
                        </w:rPr>
                        <w:t>Picture of person/place.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67391">
        <w:rPr>
          <w:noProof/>
        </w:rPr>
        <mc:AlternateContent>
          <mc:Choice Requires="wps">
            <w:drawing>
              <wp:anchor distT="0" distB="0" distL="114300" distR="114300" simplePos="0" relativeHeight="251664431" behindDoc="0" locked="0" layoutInCell="1" allowOverlap="1" wp14:anchorId="7330D602" wp14:editId="338F0E9A">
                <wp:simplePos x="0" y="0"/>
                <wp:positionH relativeFrom="page">
                  <wp:posOffset>631190</wp:posOffset>
                </wp:positionH>
                <wp:positionV relativeFrom="page">
                  <wp:posOffset>647065</wp:posOffset>
                </wp:positionV>
                <wp:extent cx="2235200" cy="3797935"/>
                <wp:effectExtent l="0" t="0" r="0" b="12065"/>
                <wp:wrapThrough wrapText="bothSides">
                  <wp:wrapPolygon edited="0">
                    <wp:start x="245" y="0"/>
                    <wp:lineTo x="245" y="21524"/>
                    <wp:lineTo x="21109" y="21524"/>
                    <wp:lineTo x="21109" y="0"/>
                    <wp:lineTo x="245" y="0"/>
                  </wp:wrapPolygon>
                </wp:wrapThrough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3797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909D206" w14:textId="4BF9BC04" w:rsidR="00567391" w:rsidRPr="00567391" w:rsidRDefault="00CC1CF9" w:rsidP="0056739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Influential Hispanic/Latino/Latina in the arts (music, art, writing) </w:t>
                            </w:r>
                            <w:r w:rsidR="00567391" w:rsidRPr="00567391">
                              <w:rPr>
                                <w:sz w:val="28"/>
                                <w:szCs w:val="28"/>
                              </w:rPr>
                              <w:t xml:space="preserve">   3                                                </w:t>
                            </w:r>
                          </w:p>
                          <w:p w14:paraId="08CB34E2" w14:textId="77777777" w:rsidR="00567391" w:rsidRPr="00567391" w:rsidRDefault="00567391" w:rsidP="0056739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6B86996" w14:textId="77777777" w:rsidR="00567391" w:rsidRPr="00567391" w:rsidRDefault="00567391" w:rsidP="0056739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67391">
                              <w:rPr>
                                <w:sz w:val="28"/>
                                <w:szCs w:val="28"/>
                              </w:rPr>
                              <w:t xml:space="preserve">Research info                      </w:t>
                            </w:r>
                          </w:p>
                          <w:p w14:paraId="1BB79522" w14:textId="34EF9E89" w:rsidR="00567391" w:rsidRPr="00567391" w:rsidRDefault="00567391" w:rsidP="0056739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67391">
                              <w:rPr>
                                <w:sz w:val="28"/>
                                <w:szCs w:val="28"/>
                              </w:rPr>
                              <w:t>on f</w:t>
                            </w:r>
                            <w:r w:rsidR="00CC1CF9">
                              <w:rPr>
                                <w:sz w:val="28"/>
                                <w:szCs w:val="28"/>
                              </w:rPr>
                              <w:t>amous person</w:t>
                            </w:r>
                            <w:r w:rsidRPr="00567391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6CE0F3B8" w14:textId="4553B342" w:rsidR="00567391" w:rsidRPr="00567391" w:rsidRDefault="0056739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67391">
                              <w:rPr>
                                <w:sz w:val="28"/>
                                <w:szCs w:val="28"/>
                              </w:rPr>
                              <w:t>Name of famous person and picture, short biography (</w:t>
                            </w:r>
                            <w:r w:rsidRPr="003C36B2">
                              <w:rPr>
                                <w:b/>
                                <w:sz w:val="28"/>
                                <w:szCs w:val="28"/>
                              </w:rPr>
                              <w:t>bullet points</w:t>
                            </w:r>
                            <w:r w:rsidRPr="00567391">
                              <w:rPr>
                                <w:sz w:val="28"/>
                                <w:szCs w:val="28"/>
                              </w:rPr>
                              <w:t xml:space="preserve">), include birthdate, where he/she was born, hobbies, spouse, </w:t>
                            </w:r>
                            <w:r w:rsidR="00CC1CF9">
                              <w:rPr>
                                <w:sz w:val="28"/>
                                <w:szCs w:val="28"/>
                              </w:rPr>
                              <w:t>what they are known for</w:t>
                            </w:r>
                            <w:r w:rsidRPr="00567391">
                              <w:rPr>
                                <w:sz w:val="28"/>
                                <w:szCs w:val="28"/>
                              </w:rPr>
                              <w:t xml:space="preserve">, interesting facts about this person, why is he/she important, what do you admire/like about this person?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0D602" id="Text Box 29" o:spid="_x0000_s1027" type="#_x0000_t202" style="position:absolute;margin-left:49.7pt;margin-top:50.95pt;width:176pt;height:299.05pt;z-index:2516644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" mv:complextextbox="1" filled="f" stroked="f">
                <v:textbox>
                  <w:txbxContent>
                    <w:p w14:paraId="7909D206" w14:textId="4BF9BC04" w:rsidR="00567391" w:rsidRPr="00567391" w:rsidRDefault="00CC1CF9" w:rsidP="0056739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Influential Hispanic/Latino/Latina in the arts (music, art, writing) </w:t>
                      </w:r>
                      <w:r w:rsidR="00567391" w:rsidRPr="00567391">
                        <w:rPr>
                          <w:sz w:val="28"/>
                          <w:szCs w:val="28"/>
                        </w:rPr>
                        <w:t xml:space="preserve">   3                                                </w:t>
                      </w:r>
                    </w:p>
                    <w:p w14:paraId="08CB34E2" w14:textId="77777777" w:rsidR="00567391" w:rsidRPr="00567391" w:rsidRDefault="00567391" w:rsidP="0056739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6B86996" w14:textId="77777777" w:rsidR="00567391" w:rsidRPr="00567391" w:rsidRDefault="00567391" w:rsidP="00567391">
                      <w:pPr>
                        <w:rPr>
                          <w:sz w:val="28"/>
                          <w:szCs w:val="28"/>
                        </w:rPr>
                      </w:pPr>
                      <w:r w:rsidRPr="00567391">
                        <w:rPr>
                          <w:sz w:val="28"/>
                          <w:szCs w:val="28"/>
                        </w:rPr>
                        <w:t xml:space="preserve">Research info                      </w:t>
                      </w:r>
                    </w:p>
                    <w:p w14:paraId="1BB79522" w14:textId="34EF9E89" w:rsidR="00567391" w:rsidRPr="00567391" w:rsidRDefault="00567391" w:rsidP="00567391">
                      <w:pPr>
                        <w:rPr>
                          <w:sz w:val="28"/>
                          <w:szCs w:val="28"/>
                        </w:rPr>
                      </w:pPr>
                      <w:r w:rsidRPr="00567391">
                        <w:rPr>
                          <w:sz w:val="28"/>
                          <w:szCs w:val="28"/>
                        </w:rPr>
                        <w:t>on f</w:t>
                      </w:r>
                      <w:r w:rsidR="00CC1CF9">
                        <w:rPr>
                          <w:sz w:val="28"/>
                          <w:szCs w:val="28"/>
                        </w:rPr>
                        <w:t>amous person</w:t>
                      </w:r>
                      <w:r w:rsidRPr="00567391">
                        <w:rPr>
                          <w:sz w:val="28"/>
                          <w:szCs w:val="28"/>
                        </w:rPr>
                        <w:t>:</w:t>
                      </w:r>
                    </w:p>
                    <w:p w14:paraId="6CE0F3B8" w14:textId="4553B342" w:rsidR="00567391" w:rsidRPr="00567391" w:rsidRDefault="00567391">
                      <w:pPr>
                        <w:rPr>
                          <w:sz w:val="28"/>
                          <w:szCs w:val="28"/>
                        </w:rPr>
                      </w:pPr>
                      <w:r w:rsidRPr="00567391">
                        <w:rPr>
                          <w:sz w:val="28"/>
                          <w:szCs w:val="28"/>
                        </w:rPr>
                        <w:t>Name of famous person and picture, short biography (</w:t>
                      </w:r>
                      <w:r w:rsidRPr="003C36B2">
                        <w:rPr>
                          <w:b/>
                          <w:sz w:val="28"/>
                          <w:szCs w:val="28"/>
                        </w:rPr>
                        <w:t>bullet points</w:t>
                      </w:r>
                      <w:r w:rsidRPr="00567391">
                        <w:rPr>
                          <w:sz w:val="28"/>
                          <w:szCs w:val="28"/>
                        </w:rPr>
                        <w:t xml:space="preserve">), include birthdate, where he/she was born, hobbies, spouse, </w:t>
                      </w:r>
                      <w:r w:rsidR="00CC1CF9">
                        <w:rPr>
                          <w:sz w:val="28"/>
                          <w:szCs w:val="28"/>
                        </w:rPr>
                        <w:t>what they are known for</w:t>
                      </w:r>
                      <w:r w:rsidRPr="00567391">
                        <w:rPr>
                          <w:sz w:val="28"/>
                          <w:szCs w:val="28"/>
                        </w:rPr>
                        <w:t xml:space="preserve">, interesting facts about this person, why is he/she important, what do you admire/like about this person?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67391">
        <w:rPr>
          <w:noProof/>
        </w:rPr>
        <mc:AlternateContent>
          <mc:Choice Requires="wps">
            <w:drawing>
              <wp:anchor distT="0" distB="0" distL="114300" distR="114300" simplePos="0" relativeHeight="251662383" behindDoc="0" locked="0" layoutInCell="1" allowOverlap="1" wp14:anchorId="122FF7CD" wp14:editId="55421C62">
                <wp:simplePos x="0" y="0"/>
                <wp:positionH relativeFrom="page">
                  <wp:posOffset>3866515</wp:posOffset>
                </wp:positionH>
                <wp:positionV relativeFrom="page">
                  <wp:posOffset>2602230</wp:posOffset>
                </wp:positionV>
                <wp:extent cx="2362200" cy="2515235"/>
                <wp:effectExtent l="0" t="0" r="0" b="0"/>
                <wp:wrapThrough wrapText="bothSides">
                  <wp:wrapPolygon edited="0">
                    <wp:start x="232" y="0"/>
                    <wp:lineTo x="232" y="21376"/>
                    <wp:lineTo x="21135" y="21376"/>
                    <wp:lineTo x="21135" y="0"/>
                    <wp:lineTo x="232" y="0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515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EF39112" w14:textId="77777777" w:rsidR="00567391" w:rsidRPr="00567391" w:rsidRDefault="00567391" w:rsidP="0056739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67391">
                              <w:rPr>
                                <w:sz w:val="32"/>
                                <w:szCs w:val="32"/>
                              </w:rPr>
                              <w:t xml:space="preserve">History of Hispanic            2   </w:t>
                            </w:r>
                          </w:p>
                          <w:p w14:paraId="51113CE6" w14:textId="77777777" w:rsidR="00567391" w:rsidRPr="00567391" w:rsidRDefault="003C36B2" w:rsidP="0056739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Heritage Month (w</w:t>
                            </w:r>
                            <w:r w:rsidR="00567391" w:rsidRPr="00567391">
                              <w:rPr>
                                <w:sz w:val="32"/>
                                <w:szCs w:val="32"/>
                              </w:rPr>
                              <w:t>hen and how it sta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rted).</w:t>
                            </w:r>
                          </w:p>
                          <w:p w14:paraId="1D5A29D6" w14:textId="77777777" w:rsidR="00567391" w:rsidRPr="00567391" w:rsidRDefault="00567391" w:rsidP="0056739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703A7E6" w14:textId="77777777" w:rsidR="00567391" w:rsidRPr="00567391" w:rsidRDefault="00567391" w:rsidP="0056739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67391">
                              <w:rPr>
                                <w:sz w:val="32"/>
                                <w:szCs w:val="32"/>
                              </w:rPr>
                              <w:t>Table of Contents.</w:t>
                            </w:r>
                          </w:p>
                          <w:p w14:paraId="524CDC06" w14:textId="77777777" w:rsidR="00567391" w:rsidRPr="00567391" w:rsidRDefault="00567391" w:rsidP="0056739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9A1B83B" w14:textId="07AD5DA3" w:rsidR="00567391" w:rsidRPr="00567391" w:rsidRDefault="0079152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List of References (at least 3 in MLA Format)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FF7CD" id="Text Box 28" o:spid="_x0000_s1028" type="#_x0000_t202" style="position:absolute;margin-left:304.45pt;margin-top:204.9pt;width:186pt;height:198.05pt;z-index:2516623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" mv:complextextbox="1" filled="f" stroked="f">
                <v:textbox>
                  <w:txbxContent>
                    <w:p w14:paraId="2EF39112" w14:textId="77777777" w:rsidR="00567391" w:rsidRPr="00567391" w:rsidRDefault="00567391" w:rsidP="00567391">
                      <w:pPr>
                        <w:rPr>
                          <w:sz w:val="32"/>
                          <w:szCs w:val="32"/>
                        </w:rPr>
                      </w:pPr>
                      <w:r w:rsidRPr="00567391">
                        <w:rPr>
                          <w:sz w:val="32"/>
                          <w:szCs w:val="32"/>
                        </w:rPr>
                        <w:t xml:space="preserve">History of Hispanic            2   </w:t>
                      </w:r>
                    </w:p>
                    <w:p w14:paraId="51113CE6" w14:textId="77777777" w:rsidR="00567391" w:rsidRPr="00567391" w:rsidRDefault="003C36B2" w:rsidP="0056739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Heritage Month (w</w:t>
                      </w:r>
                      <w:r w:rsidR="00567391" w:rsidRPr="00567391">
                        <w:rPr>
                          <w:sz w:val="32"/>
                          <w:szCs w:val="32"/>
                        </w:rPr>
                        <w:t>hen and how it sta</w:t>
                      </w:r>
                      <w:r>
                        <w:rPr>
                          <w:sz w:val="32"/>
                          <w:szCs w:val="32"/>
                        </w:rPr>
                        <w:t>rted).</w:t>
                      </w:r>
                    </w:p>
                    <w:p w14:paraId="1D5A29D6" w14:textId="77777777" w:rsidR="00567391" w:rsidRPr="00567391" w:rsidRDefault="00567391" w:rsidP="0056739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703A7E6" w14:textId="77777777" w:rsidR="00567391" w:rsidRPr="00567391" w:rsidRDefault="00567391" w:rsidP="00567391">
                      <w:pPr>
                        <w:rPr>
                          <w:sz w:val="32"/>
                          <w:szCs w:val="32"/>
                        </w:rPr>
                      </w:pPr>
                      <w:r w:rsidRPr="00567391">
                        <w:rPr>
                          <w:sz w:val="32"/>
                          <w:szCs w:val="32"/>
                        </w:rPr>
                        <w:t>Table of Contents.</w:t>
                      </w:r>
                    </w:p>
                    <w:p w14:paraId="524CDC06" w14:textId="77777777" w:rsidR="00567391" w:rsidRPr="00567391" w:rsidRDefault="00567391" w:rsidP="0056739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9A1B83B" w14:textId="07AD5DA3" w:rsidR="00567391" w:rsidRPr="00567391" w:rsidRDefault="0079152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List of References (at least 3 in MLA Format)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67391">
        <w:rPr>
          <w:noProof/>
        </w:rPr>
        <w:drawing>
          <wp:anchor distT="0" distB="0" distL="118745" distR="118745" simplePos="0" relativeHeight="251658275" behindDoc="0" locked="0" layoutInCell="0" allowOverlap="1" wp14:anchorId="6447BC2F" wp14:editId="2F0B3616">
            <wp:simplePos x="0" y="0"/>
            <wp:positionH relativeFrom="page">
              <wp:posOffset>7036435</wp:posOffset>
            </wp:positionH>
            <wp:positionV relativeFrom="page">
              <wp:posOffset>647065</wp:posOffset>
            </wp:positionV>
            <wp:extent cx="2587625" cy="1943100"/>
            <wp:effectExtent l="25400" t="25400" r="28575" b="38100"/>
            <wp:wrapTight wrapText="bothSides">
              <wp:wrapPolygon edited="0">
                <wp:start x="-212" y="-282"/>
                <wp:lineTo x="-212" y="21741"/>
                <wp:lineTo x="21627" y="21741"/>
                <wp:lineTo x="21627" y="-282"/>
                <wp:lineTo x="-212" y="-282"/>
              </wp:wrapPolygon>
            </wp:wrapTight>
            <wp:docPr id="12" name="Placeholder" descr=":wave page 1:42-17077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:wave page 1:42-1707758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6042" r="37037" b="3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9431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 w:rsidR="00A547FA">
        <w:rPr>
          <w:noProof/>
        </w:rPr>
        <w:drawing>
          <wp:anchor distT="0" distB="0" distL="114300" distR="114300" simplePos="0" relativeHeight="251658281" behindDoc="0" locked="0" layoutInCell="1" allowOverlap="1" wp14:anchorId="5C26A9C1" wp14:editId="524B410E">
            <wp:simplePos x="0" y="0"/>
            <wp:positionH relativeFrom="page">
              <wp:posOffset>434340</wp:posOffset>
            </wp:positionH>
            <wp:positionV relativeFrom="page">
              <wp:posOffset>4754880</wp:posOffset>
            </wp:positionV>
            <wp:extent cx="9189720" cy="2575560"/>
            <wp:effectExtent l="25400" t="0" r="5080" b="0"/>
            <wp:wrapNone/>
            <wp:docPr id="30" name="Picture 30" descr=":p2-spec-brochure-fc12-R2:Assets:coverOver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:p2-spec-brochure-fc12-R2:Assets:coverOverlay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72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47FA">
        <w:rPr>
          <w:noProof/>
        </w:rPr>
        <w:drawing>
          <wp:anchor distT="0" distB="0" distL="118745" distR="118745" simplePos="0" relativeHeight="251658273" behindDoc="0" locked="0" layoutInCell="1" allowOverlap="1" wp14:anchorId="2C0B9E2A" wp14:editId="54BF7032">
            <wp:simplePos x="5486400" y="8229600"/>
            <wp:positionH relativeFrom="page">
              <wp:posOffset>5047615</wp:posOffset>
            </wp:positionH>
            <wp:positionV relativeFrom="page">
              <wp:posOffset>1442720</wp:posOffset>
            </wp:positionV>
            <wp:extent cx="1285240" cy="979170"/>
            <wp:effectExtent l="50800" t="25400" r="35560" b="11430"/>
            <wp:wrapTight wrapText="bothSides">
              <wp:wrapPolygon edited="0">
                <wp:start x="-854" y="-560"/>
                <wp:lineTo x="-854" y="21852"/>
                <wp:lineTo x="22198" y="21852"/>
                <wp:lineTo x="22198" y="-560"/>
                <wp:lineTo x="-854" y="-560"/>
              </wp:wrapPolygon>
            </wp:wrapTight>
            <wp:docPr id="10" name="Placeholder" descr=":wave page 1:42-16789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:wave page 1:42-1678977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12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97917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 w:rsidR="00A547FA">
        <w:rPr>
          <w:noProof/>
        </w:rPr>
        <w:drawing>
          <wp:anchor distT="0" distB="0" distL="118745" distR="118745" simplePos="0" relativeHeight="251658272" behindDoc="0" locked="0" layoutInCell="1" allowOverlap="1" wp14:anchorId="4F401E2E" wp14:editId="69D2B9C1">
            <wp:simplePos x="5486400" y="8229600"/>
            <wp:positionH relativeFrom="page">
              <wp:posOffset>5047615</wp:posOffset>
            </wp:positionH>
            <wp:positionV relativeFrom="page">
              <wp:posOffset>459740</wp:posOffset>
            </wp:positionV>
            <wp:extent cx="1284605" cy="979170"/>
            <wp:effectExtent l="50800" t="25400" r="36195" b="11430"/>
            <wp:wrapTight wrapText="bothSides">
              <wp:wrapPolygon edited="0">
                <wp:start x="-854" y="-560"/>
                <wp:lineTo x="-854" y="21852"/>
                <wp:lineTo x="22209" y="21852"/>
                <wp:lineTo x="22209" y="-560"/>
                <wp:lineTo x="-854" y="-560"/>
              </wp:wrapPolygon>
            </wp:wrapTight>
            <wp:docPr id="9" name="Placeholder" descr=":wave page 1:42-1667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wave page 1:42-1667345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97917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 w:rsidR="00A547FA">
        <w:rPr>
          <w:noProof/>
        </w:rPr>
        <w:drawing>
          <wp:anchor distT="0" distB="0" distL="118745" distR="118745" simplePos="0" relativeHeight="251658271" behindDoc="0" locked="0" layoutInCell="0" allowOverlap="1" wp14:anchorId="542D024B" wp14:editId="5DBDE7A3">
            <wp:simplePos x="5486400" y="8229600"/>
            <wp:positionH relativeFrom="page">
              <wp:posOffset>3759200</wp:posOffset>
            </wp:positionH>
            <wp:positionV relativeFrom="page">
              <wp:posOffset>457200</wp:posOffset>
            </wp:positionV>
            <wp:extent cx="1289050" cy="1963420"/>
            <wp:effectExtent l="50800" t="25400" r="31750" b="17780"/>
            <wp:wrapTight wrapText="bothSides">
              <wp:wrapPolygon edited="0">
                <wp:start x="-851" y="-279"/>
                <wp:lineTo x="-851" y="21796"/>
                <wp:lineTo x="22132" y="21796"/>
                <wp:lineTo x="22132" y="-279"/>
                <wp:lineTo x="-851" y="-279"/>
              </wp:wrapPolygon>
            </wp:wrapTight>
            <wp:docPr id="8" name="Placeholder" descr=":wave page 1:42-15617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wave page 1:42-1561778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96342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 w:rsidR="00A547FA">
        <w:rPr>
          <w:noProof/>
        </w:rPr>
        <w:drawing>
          <wp:anchor distT="0" distB="0" distL="118745" distR="118745" simplePos="0" relativeHeight="251658286" behindDoc="0" locked="0" layoutInCell="1" allowOverlap="1" wp14:anchorId="596C43BC" wp14:editId="296F763D">
            <wp:simplePos x="5486400" y="8229600"/>
            <wp:positionH relativeFrom="page">
              <wp:posOffset>631190</wp:posOffset>
            </wp:positionH>
            <wp:positionV relativeFrom="page">
              <wp:posOffset>4251960</wp:posOffset>
            </wp:positionV>
            <wp:extent cx="2235200" cy="2235200"/>
            <wp:effectExtent l="101600" t="50800" r="50800" b="965200"/>
            <wp:wrapTight wrapText="bothSides">
              <wp:wrapPolygon edited="0">
                <wp:start x="8591" y="-491"/>
                <wp:lineTo x="6873" y="-245"/>
                <wp:lineTo x="1473" y="2700"/>
                <wp:lineTo x="1473" y="3682"/>
                <wp:lineTo x="-491" y="7364"/>
                <wp:lineTo x="-982" y="11291"/>
                <wp:lineTo x="0" y="15218"/>
                <wp:lineTo x="2700" y="19145"/>
                <wp:lineTo x="2455" y="23073"/>
                <wp:lineTo x="736" y="23809"/>
                <wp:lineTo x="-736" y="25773"/>
                <wp:lineTo x="-491" y="28964"/>
                <wp:lineTo x="4909" y="30927"/>
                <wp:lineTo x="9818" y="30927"/>
                <wp:lineTo x="11291" y="30927"/>
                <wp:lineTo x="16445" y="30927"/>
                <wp:lineTo x="21845" y="28964"/>
                <wp:lineTo x="21600" y="27000"/>
                <wp:lineTo x="21845" y="26018"/>
                <wp:lineTo x="20373" y="23809"/>
                <wp:lineTo x="18655" y="23073"/>
                <wp:lineTo x="18164" y="19391"/>
                <wp:lineTo x="18164" y="19145"/>
                <wp:lineTo x="18409" y="19145"/>
                <wp:lineTo x="21109" y="15464"/>
                <wp:lineTo x="21109" y="15218"/>
                <wp:lineTo x="22091" y="11536"/>
                <wp:lineTo x="22091" y="11291"/>
                <wp:lineTo x="21600" y="7609"/>
                <wp:lineTo x="21600" y="7364"/>
                <wp:lineTo x="19882" y="3682"/>
                <wp:lineTo x="19636" y="3436"/>
                <wp:lineTo x="19882" y="2700"/>
                <wp:lineTo x="14482" y="-245"/>
                <wp:lineTo x="12518" y="-491"/>
                <wp:lineTo x="8591" y="-491"/>
              </wp:wrapPolygon>
            </wp:wrapTight>
            <wp:docPr id="6" name="Placeholder" descr=":wave page 1:42-15446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" descr=":wave page 1:42-1544644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138" t="30749" r="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235200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567391" w:rsidRPr="00567391">
        <w:t xml:space="preserve"> </w:t>
      </w:r>
      <w:r w:rsidR="00A547FA">
        <w:br w:type="page"/>
      </w:r>
      <w:r w:rsidR="0056739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75" behindDoc="0" locked="0" layoutInCell="1" allowOverlap="1" wp14:anchorId="3417CE10" wp14:editId="104915BB">
                <wp:simplePos x="0" y="0"/>
                <wp:positionH relativeFrom="page">
                  <wp:posOffset>6718300</wp:posOffset>
                </wp:positionH>
                <wp:positionV relativeFrom="page">
                  <wp:posOffset>3361055</wp:posOffset>
                </wp:positionV>
                <wp:extent cx="2794000" cy="4051300"/>
                <wp:effectExtent l="0" t="0" r="0" b="12700"/>
                <wp:wrapThrough wrapText="bothSides">
                  <wp:wrapPolygon edited="0">
                    <wp:start x="196" y="0"/>
                    <wp:lineTo x="196" y="21532"/>
                    <wp:lineTo x="21207" y="21532"/>
                    <wp:lineTo x="21207" y="0"/>
                    <wp:lineTo x="196" y="0"/>
                  </wp:wrapPolygon>
                </wp:wrapThrough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405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92D1697" w14:textId="77777777" w:rsidR="00567391" w:rsidRPr="00567391" w:rsidRDefault="00567391" w:rsidP="0056739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67391">
                              <w:rPr>
                                <w:sz w:val="32"/>
                                <w:szCs w:val="32"/>
                              </w:rPr>
                              <w:t xml:space="preserve">                                              3  </w:t>
                            </w:r>
                          </w:p>
                          <w:p w14:paraId="11C86EBC" w14:textId="77777777" w:rsidR="00567391" w:rsidRPr="00567391" w:rsidRDefault="00567391" w:rsidP="0056739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14CDE8A" w14:textId="77777777" w:rsidR="00567391" w:rsidRPr="00567391" w:rsidRDefault="00567391" w:rsidP="0056739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67391">
                              <w:rPr>
                                <w:sz w:val="32"/>
                                <w:szCs w:val="32"/>
                              </w:rPr>
                              <w:t xml:space="preserve">Use at least 5 pictures </w:t>
                            </w:r>
                            <w:bookmarkStart w:id="0" w:name="_GoBack"/>
                            <w:r w:rsidRPr="00567391">
                              <w:rPr>
                                <w:sz w:val="32"/>
                                <w:szCs w:val="32"/>
                              </w:rPr>
                              <w:t>that represent various aspects of the culture of your country.</w:t>
                            </w:r>
                          </w:p>
                          <w:p w14:paraId="0D022F79" w14:textId="77777777" w:rsidR="00567391" w:rsidRPr="00567391" w:rsidRDefault="00567391" w:rsidP="0056739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67391">
                              <w:rPr>
                                <w:sz w:val="32"/>
                                <w:szCs w:val="32"/>
                              </w:rPr>
                              <w:t>Make sure you have a picture of each of the following:</w:t>
                            </w:r>
                          </w:p>
                          <w:p w14:paraId="27E3F88B" w14:textId="77777777" w:rsidR="00567391" w:rsidRPr="00567391" w:rsidRDefault="00567391" w:rsidP="0056739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67391">
                              <w:rPr>
                                <w:sz w:val="32"/>
                                <w:szCs w:val="32"/>
                              </w:rPr>
                              <w:t>Pop culture</w:t>
                            </w:r>
                          </w:p>
                          <w:p w14:paraId="6FC2C030" w14:textId="77777777" w:rsidR="00567391" w:rsidRPr="00567391" w:rsidRDefault="00567391" w:rsidP="0056739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67391">
                              <w:rPr>
                                <w:sz w:val="32"/>
                                <w:szCs w:val="32"/>
                              </w:rPr>
                              <w:t>Folk culture</w:t>
                            </w:r>
                          </w:p>
                          <w:p w14:paraId="1D53ED85" w14:textId="77777777" w:rsidR="00567391" w:rsidRPr="00567391" w:rsidRDefault="00567391" w:rsidP="0056739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67391">
                              <w:rPr>
                                <w:sz w:val="32"/>
                                <w:szCs w:val="32"/>
                              </w:rPr>
                              <w:t>Housing</w:t>
                            </w:r>
                          </w:p>
                          <w:p w14:paraId="37CBD95D" w14:textId="77777777" w:rsidR="00567391" w:rsidRPr="00567391" w:rsidRDefault="0056739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67391">
                              <w:rPr>
                                <w:sz w:val="32"/>
                                <w:szCs w:val="32"/>
                              </w:rPr>
                              <w:t>And any two other pictures that represent culture in your country.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29" type="#_x0000_t202" style="position:absolute;margin-left:529pt;margin-top:264.65pt;width:220pt;height:319pt;z-index:2516705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" mv:complextextbox="1" filled="f" stroked="f">
                <v:textbox>
                  <w:txbxContent>
                    <w:p w14:paraId="392D1697" w14:textId="77777777" w:rsidR="00567391" w:rsidRPr="00567391" w:rsidRDefault="00567391" w:rsidP="00567391">
                      <w:pPr>
                        <w:rPr>
                          <w:sz w:val="32"/>
                          <w:szCs w:val="32"/>
                        </w:rPr>
                      </w:pPr>
                      <w:r w:rsidRPr="00567391">
                        <w:rPr>
                          <w:sz w:val="32"/>
                          <w:szCs w:val="32"/>
                        </w:rPr>
                        <w:t xml:space="preserve">                                              3  </w:t>
                      </w:r>
                    </w:p>
                    <w:p w14:paraId="11C86EBC" w14:textId="77777777" w:rsidR="00567391" w:rsidRPr="00567391" w:rsidRDefault="00567391" w:rsidP="0056739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14CDE8A" w14:textId="77777777" w:rsidR="00567391" w:rsidRPr="00567391" w:rsidRDefault="00567391" w:rsidP="00567391">
                      <w:pPr>
                        <w:rPr>
                          <w:sz w:val="32"/>
                          <w:szCs w:val="32"/>
                        </w:rPr>
                      </w:pPr>
                      <w:r w:rsidRPr="00567391">
                        <w:rPr>
                          <w:sz w:val="32"/>
                          <w:szCs w:val="32"/>
                        </w:rPr>
                        <w:t>Use at least 5 pictures that represent various aspects of the culture of your country.</w:t>
                      </w:r>
                    </w:p>
                    <w:p w14:paraId="0D022F79" w14:textId="77777777" w:rsidR="00567391" w:rsidRPr="00567391" w:rsidRDefault="00567391" w:rsidP="00567391">
                      <w:pPr>
                        <w:rPr>
                          <w:sz w:val="32"/>
                          <w:szCs w:val="32"/>
                        </w:rPr>
                      </w:pPr>
                      <w:r w:rsidRPr="00567391">
                        <w:rPr>
                          <w:sz w:val="32"/>
                          <w:szCs w:val="32"/>
                        </w:rPr>
                        <w:t>Make sure you have a picture of each of the following:</w:t>
                      </w:r>
                    </w:p>
                    <w:p w14:paraId="27E3F88B" w14:textId="77777777" w:rsidR="00567391" w:rsidRPr="00567391" w:rsidRDefault="00567391" w:rsidP="00567391">
                      <w:pPr>
                        <w:rPr>
                          <w:sz w:val="32"/>
                          <w:szCs w:val="32"/>
                        </w:rPr>
                      </w:pPr>
                      <w:r w:rsidRPr="00567391">
                        <w:rPr>
                          <w:sz w:val="32"/>
                          <w:szCs w:val="32"/>
                        </w:rPr>
                        <w:t>Pop culture</w:t>
                      </w:r>
                    </w:p>
                    <w:p w14:paraId="6FC2C030" w14:textId="77777777" w:rsidR="00567391" w:rsidRPr="00567391" w:rsidRDefault="00567391" w:rsidP="00567391">
                      <w:pPr>
                        <w:rPr>
                          <w:sz w:val="32"/>
                          <w:szCs w:val="32"/>
                        </w:rPr>
                      </w:pPr>
                      <w:r w:rsidRPr="00567391">
                        <w:rPr>
                          <w:sz w:val="32"/>
                          <w:szCs w:val="32"/>
                        </w:rPr>
                        <w:t>Folk culture</w:t>
                      </w:r>
                    </w:p>
                    <w:p w14:paraId="1D53ED85" w14:textId="77777777" w:rsidR="00567391" w:rsidRPr="00567391" w:rsidRDefault="00567391" w:rsidP="00567391">
                      <w:pPr>
                        <w:rPr>
                          <w:sz w:val="32"/>
                          <w:szCs w:val="32"/>
                        </w:rPr>
                      </w:pPr>
                      <w:r w:rsidRPr="00567391">
                        <w:rPr>
                          <w:sz w:val="32"/>
                          <w:szCs w:val="32"/>
                        </w:rPr>
                        <w:t>Housing</w:t>
                      </w:r>
                    </w:p>
                    <w:p w14:paraId="37CBD95D" w14:textId="77777777" w:rsidR="00567391" w:rsidRPr="00567391" w:rsidRDefault="00567391">
                      <w:pPr>
                        <w:rPr>
                          <w:sz w:val="32"/>
                          <w:szCs w:val="32"/>
                        </w:rPr>
                      </w:pPr>
                      <w:r w:rsidRPr="00567391">
                        <w:rPr>
                          <w:sz w:val="32"/>
                          <w:szCs w:val="32"/>
                        </w:rPr>
                        <w:t>And any two other pictures that represent culture in your country.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67391">
        <w:rPr>
          <w:noProof/>
        </w:rPr>
        <mc:AlternateContent>
          <mc:Choice Requires="wps">
            <w:drawing>
              <wp:anchor distT="0" distB="0" distL="114300" distR="114300" simplePos="0" relativeHeight="251668527" behindDoc="0" locked="0" layoutInCell="1" allowOverlap="1" wp14:anchorId="5ED35935" wp14:editId="6D1241E2">
                <wp:simplePos x="0" y="0"/>
                <wp:positionH relativeFrom="page">
                  <wp:posOffset>3619500</wp:posOffset>
                </wp:positionH>
                <wp:positionV relativeFrom="page">
                  <wp:posOffset>1333500</wp:posOffset>
                </wp:positionV>
                <wp:extent cx="2019300" cy="3314700"/>
                <wp:effectExtent l="0" t="0" r="0" b="12700"/>
                <wp:wrapThrough wrapText="bothSides">
                  <wp:wrapPolygon edited="0">
                    <wp:start x="272" y="0"/>
                    <wp:lineTo x="272" y="21517"/>
                    <wp:lineTo x="20921" y="21517"/>
                    <wp:lineTo x="20921" y="0"/>
                    <wp:lineTo x="272" y="0"/>
                  </wp:wrapPolygon>
                </wp:wrapThrough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1CC2B4F" w14:textId="77777777" w:rsidR="00567391" w:rsidRPr="00567391" w:rsidRDefault="00567391" w:rsidP="0056739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67391">
                              <w:rPr>
                                <w:sz w:val="32"/>
                                <w:szCs w:val="32"/>
                              </w:rPr>
                              <w:t xml:space="preserve">                                               2</w:t>
                            </w:r>
                          </w:p>
                          <w:p w14:paraId="20A66904" w14:textId="77777777" w:rsidR="00567391" w:rsidRPr="00567391" w:rsidRDefault="00567391" w:rsidP="0056739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B1786D6" w14:textId="77777777" w:rsidR="00567391" w:rsidRPr="00567391" w:rsidRDefault="00567391" w:rsidP="0056739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09C850D" w14:textId="77777777" w:rsidR="00567391" w:rsidRPr="00567391" w:rsidRDefault="00567391" w:rsidP="0056739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67391">
                              <w:rPr>
                                <w:sz w:val="32"/>
                                <w:szCs w:val="32"/>
                              </w:rPr>
                              <w:t>Capital City</w:t>
                            </w:r>
                          </w:p>
                          <w:p w14:paraId="4FA91E3C" w14:textId="77777777" w:rsidR="00567391" w:rsidRPr="00567391" w:rsidRDefault="00567391" w:rsidP="0056739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67391">
                              <w:rPr>
                                <w:sz w:val="32"/>
                                <w:szCs w:val="32"/>
                              </w:rPr>
                              <w:t xml:space="preserve">At least 3 other </w:t>
                            </w:r>
                            <w:r w:rsidR="003C36B2">
                              <w:rPr>
                                <w:sz w:val="32"/>
                                <w:szCs w:val="32"/>
                              </w:rPr>
                              <w:t xml:space="preserve">neighboring </w:t>
                            </w:r>
                            <w:r w:rsidRPr="00567391">
                              <w:rPr>
                                <w:sz w:val="32"/>
                                <w:szCs w:val="32"/>
                              </w:rPr>
                              <w:t>cities</w:t>
                            </w:r>
                          </w:p>
                          <w:p w14:paraId="25F9CDD3" w14:textId="77777777" w:rsidR="00567391" w:rsidRPr="00567391" w:rsidRDefault="003C36B2" w:rsidP="0056739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Neighboring </w:t>
                            </w:r>
                            <w:r w:rsidR="00567391" w:rsidRPr="00567391">
                              <w:rPr>
                                <w:sz w:val="32"/>
                                <w:szCs w:val="32"/>
                              </w:rPr>
                              <w:t>countries</w:t>
                            </w:r>
                          </w:p>
                          <w:p w14:paraId="7B59CBF3" w14:textId="77777777" w:rsidR="00567391" w:rsidRPr="00567391" w:rsidRDefault="00567391" w:rsidP="0056739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67391">
                              <w:rPr>
                                <w:sz w:val="32"/>
                                <w:szCs w:val="32"/>
                              </w:rPr>
                              <w:t>Main imports</w:t>
                            </w:r>
                          </w:p>
                          <w:p w14:paraId="3EF2213D" w14:textId="77777777" w:rsidR="00567391" w:rsidRPr="00567391" w:rsidRDefault="00567391" w:rsidP="0056739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67391">
                              <w:rPr>
                                <w:sz w:val="32"/>
                                <w:szCs w:val="32"/>
                              </w:rPr>
                              <w:t>Main exports</w:t>
                            </w:r>
                          </w:p>
                          <w:p w14:paraId="69F1F3A7" w14:textId="77777777" w:rsidR="00567391" w:rsidRPr="00567391" w:rsidRDefault="0056739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67391">
                              <w:rPr>
                                <w:sz w:val="32"/>
                                <w:szCs w:val="32"/>
                              </w:rPr>
                              <w:t>Religion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0" type="#_x0000_t202" style="position:absolute;margin-left:285pt;margin-top:105pt;width:159pt;height:261pt;z-index:2516685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" mv:complextextbox="1" filled="f" stroked="f">
                <v:textbox>
                  <w:txbxContent>
                    <w:p w14:paraId="51CC2B4F" w14:textId="77777777" w:rsidR="00567391" w:rsidRPr="00567391" w:rsidRDefault="00567391" w:rsidP="00567391">
                      <w:pPr>
                        <w:rPr>
                          <w:sz w:val="32"/>
                          <w:szCs w:val="32"/>
                        </w:rPr>
                      </w:pPr>
                      <w:r w:rsidRPr="00567391">
                        <w:rPr>
                          <w:sz w:val="32"/>
                          <w:szCs w:val="32"/>
                        </w:rPr>
                        <w:t xml:space="preserve">                                               2</w:t>
                      </w:r>
                    </w:p>
                    <w:p w14:paraId="20A66904" w14:textId="77777777" w:rsidR="00567391" w:rsidRPr="00567391" w:rsidRDefault="00567391" w:rsidP="0056739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B1786D6" w14:textId="77777777" w:rsidR="00567391" w:rsidRPr="00567391" w:rsidRDefault="00567391" w:rsidP="0056739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09C850D" w14:textId="77777777" w:rsidR="00567391" w:rsidRPr="00567391" w:rsidRDefault="00567391" w:rsidP="00567391">
                      <w:pPr>
                        <w:rPr>
                          <w:sz w:val="32"/>
                          <w:szCs w:val="32"/>
                        </w:rPr>
                      </w:pPr>
                      <w:r w:rsidRPr="00567391">
                        <w:rPr>
                          <w:sz w:val="32"/>
                          <w:szCs w:val="32"/>
                        </w:rPr>
                        <w:t>Capital City</w:t>
                      </w:r>
                    </w:p>
                    <w:p w14:paraId="4FA91E3C" w14:textId="77777777" w:rsidR="00567391" w:rsidRPr="00567391" w:rsidRDefault="00567391" w:rsidP="00567391">
                      <w:pPr>
                        <w:rPr>
                          <w:sz w:val="32"/>
                          <w:szCs w:val="32"/>
                        </w:rPr>
                      </w:pPr>
                      <w:r w:rsidRPr="00567391">
                        <w:rPr>
                          <w:sz w:val="32"/>
                          <w:szCs w:val="32"/>
                        </w:rPr>
                        <w:t xml:space="preserve">At least 3 other </w:t>
                      </w:r>
                      <w:r w:rsidR="003C36B2">
                        <w:rPr>
                          <w:sz w:val="32"/>
                          <w:szCs w:val="32"/>
                        </w:rPr>
                        <w:t xml:space="preserve">neighboring </w:t>
                      </w:r>
                      <w:r w:rsidRPr="00567391">
                        <w:rPr>
                          <w:sz w:val="32"/>
                          <w:szCs w:val="32"/>
                        </w:rPr>
                        <w:t>cities</w:t>
                      </w:r>
                    </w:p>
                    <w:p w14:paraId="25F9CDD3" w14:textId="77777777" w:rsidR="00567391" w:rsidRPr="00567391" w:rsidRDefault="003C36B2" w:rsidP="0056739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Neighboring </w:t>
                      </w:r>
                      <w:r w:rsidR="00567391" w:rsidRPr="00567391">
                        <w:rPr>
                          <w:sz w:val="32"/>
                          <w:szCs w:val="32"/>
                        </w:rPr>
                        <w:t>countries</w:t>
                      </w:r>
                    </w:p>
                    <w:p w14:paraId="7B59CBF3" w14:textId="77777777" w:rsidR="00567391" w:rsidRPr="00567391" w:rsidRDefault="00567391" w:rsidP="00567391">
                      <w:pPr>
                        <w:rPr>
                          <w:sz w:val="32"/>
                          <w:szCs w:val="32"/>
                        </w:rPr>
                      </w:pPr>
                      <w:r w:rsidRPr="00567391">
                        <w:rPr>
                          <w:sz w:val="32"/>
                          <w:szCs w:val="32"/>
                        </w:rPr>
                        <w:t>Main imports</w:t>
                      </w:r>
                    </w:p>
                    <w:p w14:paraId="3EF2213D" w14:textId="77777777" w:rsidR="00567391" w:rsidRPr="00567391" w:rsidRDefault="00567391" w:rsidP="00567391">
                      <w:pPr>
                        <w:rPr>
                          <w:sz w:val="32"/>
                          <w:szCs w:val="32"/>
                        </w:rPr>
                      </w:pPr>
                      <w:r w:rsidRPr="00567391">
                        <w:rPr>
                          <w:sz w:val="32"/>
                          <w:szCs w:val="32"/>
                        </w:rPr>
                        <w:t>Main exports</w:t>
                      </w:r>
                    </w:p>
                    <w:p w14:paraId="69F1F3A7" w14:textId="77777777" w:rsidR="00567391" w:rsidRPr="00567391" w:rsidRDefault="00567391">
                      <w:pPr>
                        <w:rPr>
                          <w:sz w:val="32"/>
                          <w:szCs w:val="32"/>
                        </w:rPr>
                      </w:pPr>
                      <w:r w:rsidRPr="00567391">
                        <w:rPr>
                          <w:sz w:val="32"/>
                          <w:szCs w:val="32"/>
                        </w:rPr>
                        <w:t>Religion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67391">
        <w:rPr>
          <w:noProof/>
        </w:rPr>
        <mc:AlternateContent>
          <mc:Choice Requires="wps">
            <w:drawing>
              <wp:anchor distT="0" distB="0" distL="114300" distR="114300" simplePos="0" relativeHeight="251666479" behindDoc="0" locked="0" layoutInCell="1" allowOverlap="1" wp14:anchorId="70767010" wp14:editId="0AB6047C">
                <wp:simplePos x="0" y="0"/>
                <wp:positionH relativeFrom="page">
                  <wp:posOffset>456565</wp:posOffset>
                </wp:positionH>
                <wp:positionV relativeFrom="page">
                  <wp:posOffset>609600</wp:posOffset>
                </wp:positionV>
                <wp:extent cx="2587625" cy="3276600"/>
                <wp:effectExtent l="0" t="0" r="0" b="0"/>
                <wp:wrapThrough wrapText="bothSides">
                  <wp:wrapPolygon edited="0">
                    <wp:start x="212" y="0"/>
                    <wp:lineTo x="212" y="21433"/>
                    <wp:lineTo x="21202" y="21433"/>
                    <wp:lineTo x="21202" y="0"/>
                    <wp:lineTo x="212" y="0"/>
                  </wp:wrapPolygon>
                </wp:wrapThrough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625" cy="327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26F90BF" w14:textId="77777777" w:rsidR="003C36B2" w:rsidRDefault="003C36B2" w:rsidP="0056739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  <w:t xml:space="preserve">      1</w:t>
                            </w:r>
                          </w:p>
                          <w:p w14:paraId="1D10E2EE" w14:textId="77777777" w:rsidR="00567391" w:rsidRPr="00567391" w:rsidRDefault="003C36B2" w:rsidP="0056739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Latin American country  </w:t>
                            </w:r>
                            <w:r w:rsidR="00567391" w:rsidRPr="00567391">
                              <w:rPr>
                                <w:sz w:val="32"/>
                                <w:szCs w:val="32"/>
                              </w:rPr>
                              <w:t xml:space="preserve">where person is from:   </w:t>
                            </w:r>
                          </w:p>
                          <w:p w14:paraId="2BDE7B63" w14:textId="77777777" w:rsidR="00567391" w:rsidRPr="00567391" w:rsidRDefault="00567391" w:rsidP="0056739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1303DEA" w14:textId="77777777" w:rsidR="00567391" w:rsidRPr="00567391" w:rsidRDefault="00567391" w:rsidP="0056739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67391">
                              <w:rPr>
                                <w:sz w:val="32"/>
                                <w:szCs w:val="32"/>
                              </w:rPr>
                              <w:t xml:space="preserve">Population </w:t>
                            </w:r>
                          </w:p>
                          <w:p w14:paraId="02C3EF49" w14:textId="77777777" w:rsidR="00567391" w:rsidRPr="00567391" w:rsidRDefault="00567391" w:rsidP="0056739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67391">
                              <w:rPr>
                                <w:sz w:val="32"/>
                                <w:szCs w:val="32"/>
                              </w:rPr>
                              <w:t>Form of government</w:t>
                            </w:r>
                          </w:p>
                          <w:p w14:paraId="31BF7C9E" w14:textId="77777777" w:rsidR="00567391" w:rsidRPr="00567391" w:rsidRDefault="00567391" w:rsidP="0056739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67391">
                              <w:rPr>
                                <w:sz w:val="32"/>
                                <w:szCs w:val="32"/>
                              </w:rPr>
                              <w:t>Crude of birth rate</w:t>
                            </w:r>
                          </w:p>
                          <w:p w14:paraId="1A1C7C9D" w14:textId="77777777" w:rsidR="00567391" w:rsidRPr="00567391" w:rsidRDefault="00567391" w:rsidP="0056739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67391">
                              <w:rPr>
                                <w:sz w:val="32"/>
                                <w:szCs w:val="32"/>
                              </w:rPr>
                              <w:t>Crude of death rate</w:t>
                            </w:r>
                          </w:p>
                          <w:p w14:paraId="51E55AE4" w14:textId="77777777" w:rsidR="00567391" w:rsidRPr="00567391" w:rsidRDefault="00567391" w:rsidP="0056739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67391">
                              <w:rPr>
                                <w:sz w:val="32"/>
                                <w:szCs w:val="32"/>
                              </w:rPr>
                              <w:t xml:space="preserve">Life expectancy </w:t>
                            </w:r>
                          </w:p>
                          <w:p w14:paraId="66DCBE15" w14:textId="77777777" w:rsidR="00567391" w:rsidRPr="00567391" w:rsidRDefault="0056739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67391">
                              <w:rPr>
                                <w:sz w:val="32"/>
                                <w:szCs w:val="32"/>
                              </w:rPr>
                              <w:t>Natural resources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1" type="#_x0000_t202" style="position:absolute;margin-left:35.95pt;margin-top:48pt;width:203.75pt;height:258pt;z-index:2516664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" mv:complextextbox="1" filled="f" stroked="f">
                <v:textbox>
                  <w:txbxContent>
                    <w:p w14:paraId="526F90BF" w14:textId="77777777" w:rsidR="003C36B2" w:rsidRDefault="003C36B2" w:rsidP="0056739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  <w:t xml:space="preserve">      1</w:t>
                      </w:r>
                    </w:p>
                    <w:p w14:paraId="1D10E2EE" w14:textId="77777777" w:rsidR="00567391" w:rsidRPr="00567391" w:rsidRDefault="003C36B2" w:rsidP="0056739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Latin American </w:t>
                      </w:r>
                      <w:proofErr w:type="gramStart"/>
                      <w:r>
                        <w:rPr>
                          <w:sz w:val="32"/>
                          <w:szCs w:val="32"/>
                        </w:rPr>
                        <w:t xml:space="preserve">country  </w:t>
                      </w:r>
                      <w:r w:rsidR="00567391" w:rsidRPr="00567391">
                        <w:rPr>
                          <w:sz w:val="32"/>
                          <w:szCs w:val="32"/>
                        </w:rPr>
                        <w:t>where</w:t>
                      </w:r>
                      <w:proofErr w:type="gramEnd"/>
                      <w:r w:rsidR="00567391" w:rsidRPr="00567391">
                        <w:rPr>
                          <w:sz w:val="32"/>
                          <w:szCs w:val="32"/>
                        </w:rPr>
                        <w:t xml:space="preserve"> person is from:   </w:t>
                      </w:r>
                    </w:p>
                    <w:p w14:paraId="2BDE7B63" w14:textId="77777777" w:rsidR="00567391" w:rsidRPr="00567391" w:rsidRDefault="00567391" w:rsidP="0056739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1303DEA" w14:textId="77777777" w:rsidR="00567391" w:rsidRPr="00567391" w:rsidRDefault="00567391" w:rsidP="00567391">
                      <w:pPr>
                        <w:rPr>
                          <w:sz w:val="32"/>
                          <w:szCs w:val="32"/>
                        </w:rPr>
                      </w:pPr>
                      <w:r w:rsidRPr="00567391">
                        <w:rPr>
                          <w:sz w:val="32"/>
                          <w:szCs w:val="32"/>
                        </w:rPr>
                        <w:t xml:space="preserve">Population </w:t>
                      </w:r>
                    </w:p>
                    <w:p w14:paraId="02C3EF49" w14:textId="77777777" w:rsidR="00567391" w:rsidRPr="00567391" w:rsidRDefault="00567391" w:rsidP="00567391">
                      <w:pPr>
                        <w:rPr>
                          <w:sz w:val="32"/>
                          <w:szCs w:val="32"/>
                        </w:rPr>
                      </w:pPr>
                      <w:r w:rsidRPr="00567391">
                        <w:rPr>
                          <w:sz w:val="32"/>
                          <w:szCs w:val="32"/>
                        </w:rPr>
                        <w:t>Form of government</w:t>
                      </w:r>
                    </w:p>
                    <w:p w14:paraId="31BF7C9E" w14:textId="77777777" w:rsidR="00567391" w:rsidRPr="00567391" w:rsidRDefault="00567391" w:rsidP="00567391">
                      <w:pPr>
                        <w:rPr>
                          <w:sz w:val="32"/>
                          <w:szCs w:val="32"/>
                        </w:rPr>
                      </w:pPr>
                      <w:r w:rsidRPr="00567391">
                        <w:rPr>
                          <w:sz w:val="32"/>
                          <w:szCs w:val="32"/>
                        </w:rPr>
                        <w:t>Crude of birth rate</w:t>
                      </w:r>
                    </w:p>
                    <w:p w14:paraId="1A1C7C9D" w14:textId="77777777" w:rsidR="00567391" w:rsidRPr="00567391" w:rsidRDefault="00567391" w:rsidP="00567391">
                      <w:pPr>
                        <w:rPr>
                          <w:sz w:val="32"/>
                          <w:szCs w:val="32"/>
                        </w:rPr>
                      </w:pPr>
                      <w:r w:rsidRPr="00567391">
                        <w:rPr>
                          <w:sz w:val="32"/>
                          <w:szCs w:val="32"/>
                        </w:rPr>
                        <w:t>Crude of death rate</w:t>
                      </w:r>
                    </w:p>
                    <w:p w14:paraId="51E55AE4" w14:textId="77777777" w:rsidR="00567391" w:rsidRPr="00567391" w:rsidRDefault="00567391" w:rsidP="00567391">
                      <w:pPr>
                        <w:rPr>
                          <w:sz w:val="32"/>
                          <w:szCs w:val="32"/>
                        </w:rPr>
                      </w:pPr>
                      <w:r w:rsidRPr="00567391">
                        <w:rPr>
                          <w:sz w:val="32"/>
                          <w:szCs w:val="32"/>
                        </w:rPr>
                        <w:t xml:space="preserve">Life expectancy </w:t>
                      </w:r>
                    </w:p>
                    <w:p w14:paraId="66DCBE15" w14:textId="77777777" w:rsidR="00567391" w:rsidRPr="00567391" w:rsidRDefault="00567391">
                      <w:pPr>
                        <w:rPr>
                          <w:sz w:val="32"/>
                          <w:szCs w:val="32"/>
                        </w:rPr>
                      </w:pPr>
                      <w:r w:rsidRPr="00567391">
                        <w:rPr>
                          <w:sz w:val="32"/>
                          <w:szCs w:val="32"/>
                        </w:rPr>
                        <w:t>Natural resources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67391">
        <w:rPr>
          <w:noProof/>
        </w:rPr>
        <w:drawing>
          <wp:anchor distT="0" distB="0" distL="114300" distR="114300" simplePos="0" relativeHeight="251658274" behindDoc="0" locked="0" layoutInCell="0" allowOverlap="1" wp14:anchorId="03D6C777" wp14:editId="61AEDF78">
            <wp:simplePos x="0" y="0"/>
            <wp:positionH relativeFrom="page">
              <wp:posOffset>457200</wp:posOffset>
            </wp:positionH>
            <wp:positionV relativeFrom="page">
              <wp:posOffset>4038600</wp:posOffset>
            </wp:positionV>
            <wp:extent cx="2587625" cy="3060700"/>
            <wp:effectExtent l="25400" t="25400" r="28575" b="38100"/>
            <wp:wrapNone/>
            <wp:docPr id="14" name="Placeholder" descr=":wave page 1:42-17733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:wave page 1:42-1773397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9712" b="3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30607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 w:rsidR="00567391">
        <w:rPr>
          <w:noProof/>
        </w:rPr>
        <w:drawing>
          <wp:anchor distT="0" distB="0" distL="114300" distR="114300" simplePos="0" relativeHeight="251658276" behindDoc="0" locked="0" layoutInCell="1" allowOverlap="1" wp14:anchorId="0CBFE420" wp14:editId="389F57D2">
            <wp:simplePos x="0" y="0"/>
            <wp:positionH relativeFrom="page">
              <wp:posOffset>1056640</wp:posOffset>
            </wp:positionH>
            <wp:positionV relativeFrom="page">
              <wp:posOffset>407670</wp:posOffset>
            </wp:positionV>
            <wp:extent cx="9189720" cy="2953385"/>
            <wp:effectExtent l="0" t="0" r="5080" b="0"/>
            <wp:wrapNone/>
            <wp:docPr id="31" name="Picture 2" descr=":p2-spec-brochure-fc12-R2:Assets:interiorOver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p2-spec-brochure-fc12-R2:Assets:interiorOverlay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720" cy="295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47FA">
        <w:rPr>
          <w:noProof/>
        </w:rPr>
        <w:drawing>
          <wp:anchor distT="0" distB="0" distL="118745" distR="118745" simplePos="0" relativeHeight="251658287" behindDoc="0" locked="0" layoutInCell="0" allowOverlap="1" wp14:anchorId="53F8F5F8" wp14:editId="11010D67">
            <wp:simplePos x="5486400" y="8229600"/>
            <wp:positionH relativeFrom="page">
              <wp:posOffset>6959600</wp:posOffset>
            </wp:positionH>
            <wp:positionV relativeFrom="page">
              <wp:posOffset>457200</wp:posOffset>
            </wp:positionV>
            <wp:extent cx="2489200" cy="2470785"/>
            <wp:effectExtent l="50800" t="50800" r="50800" b="907415"/>
            <wp:wrapTight wrapText="bothSides">
              <wp:wrapPolygon edited="0">
                <wp:start x="8816" y="-444"/>
                <wp:lineTo x="7053" y="-222"/>
                <wp:lineTo x="1984" y="2443"/>
                <wp:lineTo x="1322" y="4219"/>
                <wp:lineTo x="-220" y="6662"/>
                <wp:lineTo x="-441" y="13767"/>
                <wp:lineTo x="1322" y="17320"/>
                <wp:lineTo x="5510" y="20873"/>
                <wp:lineTo x="1984" y="22205"/>
                <wp:lineTo x="-220" y="23537"/>
                <wp:lineTo x="-220" y="25314"/>
                <wp:lineTo x="661" y="27978"/>
                <wp:lineTo x="1102" y="28423"/>
                <wp:lineTo x="5731" y="29533"/>
                <wp:lineTo x="8155" y="29533"/>
                <wp:lineTo x="13004" y="29533"/>
                <wp:lineTo x="15208" y="29533"/>
                <wp:lineTo x="20278" y="28423"/>
                <wp:lineTo x="20057" y="27978"/>
                <wp:lineTo x="20498" y="27978"/>
                <wp:lineTo x="21600" y="25092"/>
                <wp:lineTo x="21380" y="24426"/>
                <wp:lineTo x="21600" y="23537"/>
                <wp:lineTo x="19176" y="22205"/>
                <wp:lineTo x="15208" y="20873"/>
                <wp:lineTo x="15869" y="20873"/>
                <wp:lineTo x="19837" y="17764"/>
                <wp:lineTo x="19837" y="17320"/>
                <wp:lineTo x="20057" y="17320"/>
                <wp:lineTo x="21600" y="13989"/>
                <wp:lineTo x="21600" y="13767"/>
                <wp:lineTo x="22041" y="10436"/>
                <wp:lineTo x="22041" y="10214"/>
                <wp:lineTo x="21380" y="6884"/>
                <wp:lineTo x="21380" y="6662"/>
                <wp:lineTo x="19396" y="3331"/>
                <wp:lineTo x="19176" y="3109"/>
                <wp:lineTo x="19396" y="2665"/>
                <wp:lineTo x="14547" y="0"/>
                <wp:lineTo x="12563" y="-444"/>
                <wp:lineTo x="8816" y="-444"/>
              </wp:wrapPolygon>
            </wp:wrapTight>
            <wp:docPr id="15" name="Placeholder" descr=":wave page 1:42-1785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13" descr=":wave page 1:42-1785122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0448" t="26865" r="20398" b="4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470785"/>
                    </a:xfrm>
                    <a:prstGeom prst="ellipse">
                      <a:avLst/>
                    </a:prstGeom>
                    <a:ln w="63500" cap="rnd">
                      <a:solidFill>
                        <a:srgbClr val="FFFFFF"/>
                      </a:solidFill>
                    </a:ln>
                    <a:effectLst>
                      <a:outerShdw blurRad="381000" dist="1905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2144A3">
        <w:br w:type="page"/>
      </w:r>
    </w:p>
    <w:p w14:paraId="04CA1EB7" w14:textId="77777777" w:rsidR="00D50BC3" w:rsidRDefault="00D50BC3" w:rsidP="00567391"/>
    <w:p w14:paraId="04387BAF" w14:textId="4CABCB9C" w:rsidR="00567391" w:rsidRDefault="002144A3" w:rsidP="00567391">
      <w:r>
        <w:rPr>
          <w:noProof/>
        </w:rPr>
        <mc:AlternateContent>
          <mc:Choice Requires="wps">
            <w:drawing>
              <wp:anchor distT="0" distB="0" distL="114300" distR="114300" simplePos="0" relativeHeight="251672623" behindDoc="0" locked="0" layoutInCell="1" allowOverlap="1" wp14:anchorId="4BBDCD74" wp14:editId="00406245">
                <wp:simplePos x="0" y="0"/>
                <wp:positionH relativeFrom="page">
                  <wp:posOffset>457200</wp:posOffset>
                </wp:positionH>
                <wp:positionV relativeFrom="page">
                  <wp:posOffset>1718945</wp:posOffset>
                </wp:positionV>
                <wp:extent cx="9144000" cy="5481955"/>
                <wp:effectExtent l="0" t="0" r="0" b="4445"/>
                <wp:wrapThrough wrapText="bothSides">
                  <wp:wrapPolygon edited="0">
                    <wp:start x="60" y="0"/>
                    <wp:lineTo x="60" y="21517"/>
                    <wp:lineTo x="21480" y="21517"/>
                    <wp:lineTo x="21480" y="0"/>
                    <wp:lineTo x="60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0" cy="548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0D7A4D8" w14:textId="77777777" w:rsidR="002144A3" w:rsidRDefault="002144A3">
                            <w:pP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</w:pPr>
                            <w:r w:rsidRPr="002144A3"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Purpose: To research and create a brochure that will provide the audience with information about an important person that has contributed to our society and the Hispanic country where the person is from.</w:t>
                            </w:r>
                          </w:p>
                          <w:p w14:paraId="41F7E68A" w14:textId="77777777" w:rsidR="002144A3" w:rsidRDefault="002144A3">
                            <w:pP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</w:pPr>
                          </w:p>
                          <w:p w14:paraId="5E54069C" w14:textId="454E5C79" w:rsidR="002144A3" w:rsidRDefault="00CC1CF9">
                            <w:pP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Mrs. Marroquin</w:t>
                            </w:r>
                            <w:r w:rsidR="002144A3"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 xml:space="preserve"> w</w:t>
                            </w:r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ill assign a person to students.</w:t>
                            </w:r>
                          </w:p>
                          <w:p w14:paraId="4106B1BB" w14:textId="77777777" w:rsidR="002144A3" w:rsidRDefault="002144A3">
                            <w:pP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</w:pPr>
                          </w:p>
                          <w:p w14:paraId="4246ABDA" w14:textId="77777777" w:rsidR="002144A3" w:rsidRDefault="002144A3">
                            <w:pP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</w:pPr>
                          </w:p>
                          <w:p w14:paraId="06CEA1EB" w14:textId="6DA6B016" w:rsidR="002144A3" w:rsidRPr="002144A3" w:rsidRDefault="002144A3">
                            <w:pPr>
                              <w:rPr>
                                <w:rFonts w:ascii="Arial Black" w:hAnsi="Arial Black"/>
                                <w:noProof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 xml:space="preserve">Assignment Due: </w:t>
                            </w:r>
                            <w:r w:rsidR="00D50BC3"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10/3 or 10/4- At the start of class. No lates will be accepted.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DCD74" id="Text Box 5" o:spid="_x0000_s1032" type="#_x0000_t202" style="position:absolute;margin-left:36pt;margin-top:135.35pt;width:10in;height:431.65pt;z-index:2516726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" mv:complextextbox="1" filled="f" stroked="f">
                <v:textbox>
                  <w:txbxContent>
                    <w:p w14:paraId="00D7A4D8" w14:textId="77777777" w:rsidR="002144A3" w:rsidRDefault="002144A3">
                      <w:pPr>
                        <w:rPr>
                          <w:rFonts w:ascii="Arial Black" w:hAnsi="Arial Black"/>
                          <w:sz w:val="44"/>
                          <w:szCs w:val="44"/>
                        </w:rPr>
                      </w:pPr>
                      <w:r w:rsidRPr="002144A3">
                        <w:rPr>
                          <w:rFonts w:ascii="Arial Black" w:hAnsi="Arial Black"/>
                          <w:sz w:val="44"/>
                          <w:szCs w:val="44"/>
                        </w:rPr>
                        <w:t>Purpose: To research and create a brochure that will provide the audience with information about an important person that has contributed to our society and the Hispanic country where the person is from.</w:t>
                      </w:r>
                    </w:p>
                    <w:p w14:paraId="41F7E68A" w14:textId="77777777" w:rsidR="002144A3" w:rsidRDefault="002144A3">
                      <w:pPr>
                        <w:rPr>
                          <w:rFonts w:ascii="Arial Black" w:hAnsi="Arial Black"/>
                          <w:sz w:val="44"/>
                          <w:szCs w:val="44"/>
                        </w:rPr>
                      </w:pPr>
                    </w:p>
                    <w:p w14:paraId="5E54069C" w14:textId="454E5C79" w:rsidR="002144A3" w:rsidRDefault="00CC1CF9">
                      <w:pPr>
                        <w:rPr>
                          <w:rFonts w:ascii="Arial Black" w:hAnsi="Arial Black"/>
                          <w:sz w:val="44"/>
                          <w:szCs w:val="44"/>
                        </w:rPr>
                      </w:pPr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Mrs. Marroquin</w:t>
                      </w:r>
                      <w:r w:rsidR="002144A3">
                        <w:rPr>
                          <w:rFonts w:ascii="Arial Black" w:hAnsi="Arial Black"/>
                          <w:sz w:val="44"/>
                          <w:szCs w:val="44"/>
                        </w:rPr>
                        <w:t xml:space="preserve"> w</w:t>
                      </w:r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ill assign a person to students.</w:t>
                      </w:r>
                    </w:p>
                    <w:p w14:paraId="4106B1BB" w14:textId="77777777" w:rsidR="002144A3" w:rsidRDefault="002144A3">
                      <w:pPr>
                        <w:rPr>
                          <w:rFonts w:ascii="Arial Black" w:hAnsi="Arial Black"/>
                          <w:sz w:val="44"/>
                          <w:szCs w:val="44"/>
                        </w:rPr>
                      </w:pPr>
                    </w:p>
                    <w:p w14:paraId="4246ABDA" w14:textId="77777777" w:rsidR="002144A3" w:rsidRDefault="002144A3">
                      <w:pPr>
                        <w:rPr>
                          <w:rFonts w:ascii="Arial Black" w:hAnsi="Arial Black"/>
                          <w:sz w:val="44"/>
                          <w:szCs w:val="44"/>
                        </w:rPr>
                      </w:pPr>
                    </w:p>
                    <w:p w14:paraId="06CEA1EB" w14:textId="6DA6B016" w:rsidR="002144A3" w:rsidRPr="002144A3" w:rsidRDefault="002144A3">
                      <w:pPr>
                        <w:rPr>
                          <w:rFonts w:ascii="Arial Black" w:hAnsi="Arial Black"/>
                          <w:noProof/>
                          <w:sz w:val="44"/>
                          <w:szCs w:val="44"/>
                        </w:rPr>
                      </w:pPr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 xml:space="preserve">Assignment Due: </w:t>
                      </w:r>
                      <w:r w:rsidR="00D50BC3">
                        <w:rPr>
                          <w:rFonts w:ascii="Arial Black" w:hAnsi="Arial Black"/>
                          <w:sz w:val="44"/>
                          <w:szCs w:val="44"/>
                        </w:rPr>
                        <w:t>10/3 or 10/4- At the start of class. No lates will be accepted.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567391" w:rsidSect="00567391">
      <w:headerReference w:type="default" r:id="rId16"/>
      <w:headerReference w:type="first" r:id="rId17"/>
      <w:pgSz w:w="15840" w:h="12240" w:orient="landscape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7A2764" w14:textId="77777777" w:rsidR="00955806" w:rsidRDefault="00955806">
      <w:r>
        <w:separator/>
      </w:r>
    </w:p>
  </w:endnote>
  <w:endnote w:type="continuationSeparator" w:id="0">
    <w:p w14:paraId="021E548C" w14:textId="77777777" w:rsidR="00955806" w:rsidRDefault="00955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メイリオ">
    <w:charset w:val="80"/>
    <w:family w:val="auto"/>
    <w:pitch w:val="variable"/>
    <w:sig w:usb0="E00002FF" w:usb1="6AC7FFFF" w:usb2="08000012" w:usb3="00000000" w:csb0="0002009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F18C56" w14:textId="77777777" w:rsidR="00955806" w:rsidRDefault="00955806">
      <w:r>
        <w:separator/>
      </w:r>
    </w:p>
  </w:footnote>
  <w:footnote w:type="continuationSeparator" w:id="0">
    <w:p w14:paraId="2F840577" w14:textId="77777777" w:rsidR="00955806" w:rsidRDefault="0095580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A5AA50" w14:textId="77777777" w:rsidR="00567391" w:rsidRDefault="0056739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696504BB" wp14:editId="63736A19">
              <wp:simplePos x="0" y="0"/>
              <wp:positionH relativeFrom="page">
                <wp:posOffset>457200</wp:posOffset>
              </wp:positionH>
              <wp:positionV relativeFrom="page">
                <wp:posOffset>1718945</wp:posOffset>
              </wp:positionV>
              <wp:extent cx="9144000" cy="5600700"/>
              <wp:effectExtent l="0" t="4445" r="0" b="0"/>
              <wp:wrapNone/>
              <wp:docPr id="4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00" cy="56007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36pt;margin-top:135.35pt;width:10in;height:44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" o:allowincell="f" fillcolor="#9cc542 [3214]" stroked="f" strokecolor="#4a7ebb" strokeweight="1.5pt">
              <v:fill color2="#6fa41c [3215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2EA05A" w14:textId="77777777" w:rsidR="00567391" w:rsidRDefault="0056739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36" behindDoc="0" locked="0" layoutInCell="0" allowOverlap="1" wp14:anchorId="5DBA3E10" wp14:editId="4CEBC4C0">
              <wp:simplePos x="0" y="0"/>
              <wp:positionH relativeFrom="page">
                <wp:posOffset>7026275</wp:posOffset>
              </wp:positionH>
              <wp:positionV relativeFrom="page">
                <wp:posOffset>457200</wp:posOffset>
              </wp:positionV>
              <wp:extent cx="2587625" cy="6812280"/>
              <wp:effectExtent l="3175" t="0" r="0" b="0"/>
              <wp:wrapNone/>
              <wp:docPr id="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87625" cy="681228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553.25pt;margin-top:36pt;width:203.75pt;height:536.4pt;z-index: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" o:allowincell="f" fillcolor="#9cc542 [3214]" stroked="f" strokecolor="#4a7ebb" strokeweight="1.5pt">
              <v:fill color2="#6fa41c [3215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5" behindDoc="0" locked="0" layoutInCell="0" allowOverlap="1" wp14:anchorId="0BE7EAE5" wp14:editId="5B2B114E">
              <wp:simplePos x="0" y="0"/>
              <wp:positionH relativeFrom="page">
                <wp:posOffset>3747770</wp:posOffset>
              </wp:positionH>
              <wp:positionV relativeFrom="page">
                <wp:posOffset>457200</wp:posOffset>
              </wp:positionV>
              <wp:extent cx="2587625" cy="6812280"/>
              <wp:effectExtent l="1270" t="0" r="1905" b="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87625" cy="681228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295.1pt;margin-top:36pt;width:203.75pt;height:536.4pt;z-index: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" o:allowincell="f" fillcolor="#9cc542 [3214]" stroked="f" strokecolor="#4a7ebb" strokeweight="1.5pt">
              <v:fill color2="#6fa41c [3215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8" behindDoc="0" locked="0" layoutInCell="0" allowOverlap="1" wp14:anchorId="1E43CD6E" wp14:editId="2A2CC49D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2587625" cy="6812280"/>
              <wp:effectExtent l="0" t="0" r="3175" b="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87625" cy="681228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36pt;margin-top:36pt;width:203.75pt;height:536.4pt;z-index: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" o:allowincell="f" fillcolor="#9cc542 [3214]" stroked="f" strokecolor="#4a7ebb" strokeweight="1.5pt">
              <v:fill color2="#6fa41c [3215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36884A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567391"/>
    <w:rsid w:val="002144A3"/>
    <w:rsid w:val="00242632"/>
    <w:rsid w:val="0027736C"/>
    <w:rsid w:val="003532AE"/>
    <w:rsid w:val="00355E27"/>
    <w:rsid w:val="003C36B2"/>
    <w:rsid w:val="00490793"/>
    <w:rsid w:val="00567391"/>
    <w:rsid w:val="00577AB2"/>
    <w:rsid w:val="005B37FF"/>
    <w:rsid w:val="0079152C"/>
    <w:rsid w:val="00844F62"/>
    <w:rsid w:val="00955806"/>
    <w:rsid w:val="00A10380"/>
    <w:rsid w:val="00A30E88"/>
    <w:rsid w:val="00A547FA"/>
    <w:rsid w:val="00C21043"/>
    <w:rsid w:val="00C97488"/>
    <w:rsid w:val="00CA4FBD"/>
    <w:rsid w:val="00CC1CF9"/>
    <w:rsid w:val="00D50BC3"/>
    <w:rsid w:val="00E0310E"/>
    <w:rsid w:val="00FF19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62FC9A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2" w:uiPriority="9" w:qFormat="1"/>
    <w:lsdException w:name="heading 4" w:uiPriority="9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2144A3"/>
  </w:style>
  <w:style w:type="paragraph" w:styleId="Heading1">
    <w:name w:val="heading 1"/>
    <w:basedOn w:val="Normal"/>
    <w:link w:val="Heading1Char"/>
    <w:uiPriority w:val="9"/>
    <w:qFormat/>
    <w:rsid w:val="001644CE"/>
    <w:pPr>
      <w:outlineLvl w:val="0"/>
    </w:pPr>
    <w:rPr>
      <w:rFonts w:asciiTheme="majorHAnsi" w:eastAsiaTheme="majorEastAsia" w:hAnsiTheme="majorHAnsi" w:cstheme="majorBidi"/>
      <w:bCs/>
      <w:color w:val="6FA41C" w:themeColor="text2"/>
      <w:sz w:val="7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1644CE"/>
    <w:pPr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1644CE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1644CE"/>
    <w:pPr>
      <w:spacing w:after="120"/>
      <w:jc w:val="center"/>
      <w:outlineLvl w:val="3"/>
    </w:pPr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1644CE"/>
    <w:pPr>
      <w:spacing w:before="20" w:after="20"/>
      <w:outlineLvl w:val="4"/>
    </w:pPr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05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0531"/>
  </w:style>
  <w:style w:type="paragraph" w:styleId="Footer">
    <w:name w:val="footer"/>
    <w:basedOn w:val="Normal"/>
    <w:link w:val="FooterChar"/>
    <w:uiPriority w:val="99"/>
    <w:unhideWhenUsed/>
    <w:rsid w:val="001644CE"/>
    <w:pPr>
      <w:jc w:val="center"/>
    </w:pPr>
    <w:rPr>
      <w:color w:val="6FA41C" w:themeColor="text2"/>
      <w:sz w:val="36"/>
    </w:rPr>
  </w:style>
  <w:style w:type="character" w:customStyle="1" w:styleId="FooterChar">
    <w:name w:val="Footer Char"/>
    <w:basedOn w:val="DefaultParagraphFont"/>
    <w:link w:val="Footer"/>
    <w:uiPriority w:val="99"/>
    <w:rsid w:val="001644CE"/>
    <w:rPr>
      <w:color w:val="6FA41C" w:themeColor="text2"/>
      <w:sz w:val="36"/>
    </w:rPr>
  </w:style>
  <w:style w:type="paragraph" w:styleId="Title">
    <w:name w:val="Title"/>
    <w:basedOn w:val="Normal"/>
    <w:link w:val="TitleChar"/>
    <w:uiPriority w:val="10"/>
    <w:qFormat/>
    <w:rsid w:val="001644CE"/>
    <w:pPr>
      <w:jc w:val="center"/>
    </w:pPr>
    <w:rPr>
      <w:rFonts w:asciiTheme="majorHAnsi" w:eastAsiaTheme="majorEastAsia" w:hAnsiTheme="majorHAnsi" w:cstheme="majorBidi"/>
      <w:color w:val="6FA41C" w:themeColor="text2"/>
      <w:sz w:val="6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644CE"/>
    <w:rPr>
      <w:rFonts w:asciiTheme="majorHAnsi" w:eastAsiaTheme="majorEastAsia" w:hAnsiTheme="majorHAnsi" w:cstheme="majorBidi"/>
      <w:color w:val="6FA41C" w:themeColor="text2"/>
      <w:sz w:val="64"/>
      <w:szCs w:val="52"/>
    </w:rPr>
  </w:style>
  <w:style w:type="paragraph" w:styleId="Subtitle">
    <w:name w:val="Subtitle"/>
    <w:basedOn w:val="Normal"/>
    <w:link w:val="SubtitleChar"/>
    <w:uiPriority w:val="11"/>
    <w:qFormat/>
    <w:rsid w:val="001644CE"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7F7F7F" w:themeColor="text1" w:themeTint="80"/>
    </w:rPr>
  </w:style>
  <w:style w:type="character" w:customStyle="1" w:styleId="SubtitleChar">
    <w:name w:val="Subtitle Char"/>
    <w:basedOn w:val="DefaultParagraphFont"/>
    <w:link w:val="Subtitle"/>
    <w:uiPriority w:val="11"/>
    <w:rsid w:val="001644CE"/>
    <w:rPr>
      <w:rFonts w:asciiTheme="majorHAnsi" w:eastAsiaTheme="majorEastAsia" w:hAnsiTheme="majorHAnsi" w:cstheme="majorBidi"/>
      <w:b/>
      <w:iCs/>
      <w:color w:val="7F7F7F" w:themeColor="text1" w:themeTint="80"/>
    </w:rPr>
  </w:style>
  <w:style w:type="character" w:customStyle="1" w:styleId="Heading1Char">
    <w:name w:val="Heading 1 Char"/>
    <w:basedOn w:val="DefaultParagraphFont"/>
    <w:link w:val="Heading1"/>
    <w:uiPriority w:val="9"/>
    <w:rsid w:val="001644CE"/>
    <w:rPr>
      <w:rFonts w:asciiTheme="majorHAnsi" w:eastAsiaTheme="majorEastAsia" w:hAnsiTheme="majorHAnsi" w:cstheme="majorBidi"/>
      <w:bCs/>
      <w:color w:val="6FA41C" w:themeColor="text2"/>
      <w:sz w:val="7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4CE"/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44CE"/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44CE"/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44CE"/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paragraph" w:styleId="BodyText">
    <w:name w:val="Body Text"/>
    <w:basedOn w:val="Normal"/>
    <w:link w:val="BodyTextChar"/>
    <w:uiPriority w:val="99"/>
    <w:unhideWhenUsed/>
    <w:rsid w:val="001644CE"/>
    <w:pPr>
      <w:spacing w:after="120" w:line="264" w:lineRule="auto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1644CE"/>
    <w:rPr>
      <w:color w:val="FFFFFF" w:themeColor="background1"/>
      <w:sz w:val="22"/>
    </w:rPr>
  </w:style>
  <w:style w:type="paragraph" w:styleId="BodyText2">
    <w:name w:val="Body Text 2"/>
    <w:basedOn w:val="BodyText"/>
    <w:link w:val="BodyText2Char"/>
    <w:uiPriority w:val="99"/>
    <w:unhideWhenUsed/>
    <w:rsid w:val="001644CE"/>
    <w:pPr>
      <w:spacing w:line="240" w:lineRule="auto"/>
      <w:jc w:val="center"/>
    </w:pPr>
  </w:style>
  <w:style w:type="character" w:customStyle="1" w:styleId="BodyText2Char">
    <w:name w:val="Body Text 2 Char"/>
    <w:basedOn w:val="DefaultParagraphFont"/>
    <w:link w:val="BodyText2"/>
    <w:uiPriority w:val="99"/>
    <w:rsid w:val="001644CE"/>
    <w:rPr>
      <w:color w:val="FFFFFF" w:themeColor="background1"/>
      <w:sz w:val="22"/>
    </w:rPr>
  </w:style>
  <w:style w:type="paragraph" w:styleId="BodyText3">
    <w:name w:val="Body Text 3"/>
    <w:basedOn w:val="BodyText"/>
    <w:link w:val="BodyText3Char"/>
    <w:uiPriority w:val="99"/>
    <w:semiHidden/>
    <w:unhideWhenUsed/>
    <w:rsid w:val="001644CE"/>
    <w:rPr>
      <w:color w:val="7F7F7F" w:themeColor="text1" w:themeTint="8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44CE"/>
    <w:rPr>
      <w:color w:val="7F7F7F" w:themeColor="text1" w:themeTint="80"/>
      <w:sz w:val="22"/>
      <w:szCs w:val="16"/>
    </w:rPr>
  </w:style>
  <w:style w:type="paragraph" w:customStyle="1" w:styleId="ContactDetails">
    <w:name w:val="Contact Details"/>
    <w:basedOn w:val="Normal"/>
    <w:link w:val="ContactDetailsChar"/>
    <w:qFormat/>
    <w:rsid w:val="001644CE"/>
    <w:pPr>
      <w:spacing w:after="240"/>
      <w:jc w:val="center"/>
    </w:pPr>
    <w:rPr>
      <w:color w:val="7F7F7F" w:themeColor="text1" w:themeTint="80"/>
      <w:sz w:val="22"/>
    </w:rPr>
  </w:style>
  <w:style w:type="character" w:customStyle="1" w:styleId="ContactDetailsChar">
    <w:name w:val="Contact Details Char"/>
    <w:basedOn w:val="DefaultParagraphFont"/>
    <w:link w:val="ContactDetails"/>
    <w:rsid w:val="001644CE"/>
    <w:rPr>
      <w:color w:val="7F7F7F" w:themeColor="text1" w:themeTint="80"/>
      <w:sz w:val="22"/>
    </w:rPr>
  </w:style>
  <w:style w:type="paragraph" w:styleId="BodyTextFirstIndent2">
    <w:name w:val="Body Text First Indent 2"/>
    <w:basedOn w:val="ContactDetails"/>
    <w:link w:val="BodyTextFirstIndent2Char"/>
    <w:uiPriority w:val="99"/>
    <w:semiHidden/>
    <w:unhideWhenUsed/>
    <w:rsid w:val="001644CE"/>
    <w:pPr>
      <w:spacing w:after="0"/>
      <w:ind w:firstLine="360"/>
    </w:pPr>
  </w:style>
  <w:style w:type="character" w:customStyle="1" w:styleId="BodyTextFirstIndent2Char">
    <w:name w:val="Body Text First Indent 2 Char"/>
    <w:basedOn w:val="ContactDetailsChar"/>
    <w:link w:val="BodyTextFirstIndent2"/>
    <w:uiPriority w:val="99"/>
    <w:semiHidden/>
    <w:rsid w:val="001644CE"/>
    <w:rPr>
      <w:color w:val="7F7F7F" w:themeColor="text1" w:themeTint="80"/>
      <w:sz w:val="22"/>
    </w:rPr>
  </w:style>
  <w:style w:type="table" w:styleId="TableGrid">
    <w:name w:val="Table Grid"/>
    <w:basedOn w:val="TableNormal"/>
    <w:uiPriority w:val="59"/>
    <w:rsid w:val="005673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jpeg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ard%20Disk:Applications:Microsoft%20Office%202011:Office:Media:Templates:Publishing%20Layout%20View:Brochures:Flow%20Trifold%20Brochure.dotx" TargetMode="External"/></Relationships>
</file>

<file path=word/theme/theme1.xml><?xml version="1.0" encoding="utf-8"?>
<a:theme xmlns:a="http://schemas.openxmlformats.org/drawingml/2006/main" name="Office Theme">
  <a:themeElements>
    <a:clrScheme name="Flow Trifold Brochure">
      <a:dk1>
        <a:sysClr val="windowText" lastClr="000000"/>
      </a:dk1>
      <a:lt1>
        <a:sysClr val="window" lastClr="FFFFFF"/>
      </a:lt1>
      <a:dk2>
        <a:srgbClr val="6FA41C"/>
      </a:dk2>
      <a:lt2>
        <a:srgbClr val="9CC542"/>
      </a:lt2>
      <a:accent1>
        <a:srgbClr val="F4DB09"/>
      </a:accent1>
      <a:accent2>
        <a:srgbClr val="EE8D02"/>
      </a:accent2>
      <a:accent3>
        <a:srgbClr val="BE2602"/>
      </a:accent3>
      <a:accent4>
        <a:srgbClr val="3270BC"/>
      </a:accent4>
      <a:accent5>
        <a:srgbClr val="982BF4"/>
      </a:accent5>
      <a:accent6>
        <a:srgbClr val="5A1098"/>
      </a:accent6>
      <a:hlink>
        <a:srgbClr val="496116"/>
      </a:hlink>
      <a:folHlink>
        <a:srgbClr val="C0F05D"/>
      </a:folHlink>
    </a:clrScheme>
    <a:fontScheme name="Flow Trifold Brochure">
      <a:majorFont>
        <a:latin typeface="Corbel"/>
        <a:ea typeface=""/>
        <a:cs typeface=""/>
        <a:font script="Jpan" typeface="メイリオ"/>
      </a:majorFont>
      <a:minorFont>
        <a:latin typeface="Corbel"/>
        <a:ea typeface=""/>
        <a:cs typeface=""/>
        <a:font script="Jpan" typeface="メイリオ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Hard Disk:Applications:Microsoft Office 2011:Office:Media:Templates:Publishing Layout View:Brochures:Flow Trifold Brochure.dotx</Template>
  <TotalTime>12</TotalTime>
  <Pages>3</Pages>
  <Words>3</Words>
  <Characters>19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Maydelis Gutierrez</dc:creator>
  <cp:keywords/>
  <dc:description/>
  <cp:lastModifiedBy>Marroquin, Carmen M.</cp:lastModifiedBy>
  <cp:revision>3</cp:revision>
  <cp:lastPrinted>2007-09-24T18:24:00Z</cp:lastPrinted>
  <dcterms:created xsi:type="dcterms:W3CDTF">2017-09-18T22:15:00Z</dcterms:created>
  <dcterms:modified xsi:type="dcterms:W3CDTF">2017-09-18T22:59:00Z</dcterms:modified>
  <cp:category/>
</cp:coreProperties>
</file>